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7580" w:type="dxa"/>
        <w:tblInd w:w="108" w:type="dxa"/>
        <w:tblLook w:val="04A0"/>
      </w:tblPr>
      <w:tblGrid>
        <w:gridCol w:w="6280"/>
        <w:gridCol w:w="1300"/>
      </w:tblGrid>
      <w:tr w:rsidR="000A09EF" w:rsidRPr="000A09EF" w:rsidTr="000A09EF">
        <w:trPr>
          <w:trHeight w:val="735"/>
        </w:trPr>
        <w:tc>
          <w:tcPr>
            <w:tcW w:w="7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A09EF" w:rsidRPr="000A09EF" w:rsidRDefault="000A09EF" w:rsidP="000A09E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</w:pPr>
            <w:r w:rsidRPr="000A09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Спиннинги</w:t>
            </w:r>
            <w:r w:rsidRPr="000A09EF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 xml:space="preserve"> MAJOR CRAFT, GRAPHITELEADER, Talon, Apia, EVERGREEN </w:t>
            </w:r>
            <w:r w:rsidRPr="000A09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доступные</w:t>
            </w:r>
            <w:r w:rsidRPr="000A09EF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 xml:space="preserve"> </w:t>
            </w:r>
            <w:r w:rsidRPr="000A09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для</w:t>
            </w:r>
            <w:r w:rsidRPr="000A09EF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 xml:space="preserve"> </w:t>
            </w:r>
            <w:r w:rsidRPr="000A09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заказа</w:t>
            </w:r>
          </w:p>
        </w:tc>
      </w:tr>
      <w:tr w:rsidR="000A09EF" w:rsidRPr="000A09EF" w:rsidTr="000A09EF">
        <w:trPr>
          <w:trHeight w:val="225"/>
        </w:trPr>
        <w:tc>
          <w:tcPr>
            <w:tcW w:w="6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</w:pPr>
            <w:r w:rsidRPr="000A09EF"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  <w:t>На дату: 09.12.14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A09EF" w:rsidRPr="000A09EF" w:rsidTr="000A09EF">
        <w:trPr>
          <w:trHeight w:val="225"/>
        </w:trPr>
        <w:tc>
          <w:tcPr>
            <w:tcW w:w="6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Спиннинги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A09EF" w:rsidRPr="000A09EF" w:rsidTr="000A09EF">
        <w:trPr>
          <w:trHeight w:val="225"/>
        </w:trPr>
        <w:tc>
          <w:tcPr>
            <w:tcW w:w="6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0A09E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Apia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Foojin AD Angel Shooter 93MLX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спиннинг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до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 36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гр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.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Foojin AD Beast Brawl 95MH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спиннинг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до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 45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гр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.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Foojin AD Cross Impact 72ML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спиннинг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до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 24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гр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.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Foojin AD Flow Hunt 89ML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спиннинг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до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 34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гр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.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Foojin AD Natural Seven 77MH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спиннинг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до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 40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гр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.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Foojin AD Neon Knight 85LX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спиннинг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до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 28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гр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.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Foojin AD Night Hawk 91ML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спиннинг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до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 30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гр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.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Foojin AD Poderosa 100M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спиннинг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до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 43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гр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.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Foojin AD Shallow Finess 96 LX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спиннинг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до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 32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гр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.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Foojin AD Vancoor 92H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спиннинг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до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 50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гр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.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Foojin BLACK LINE 96MH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спиннинг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до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 80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гр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.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Foojin R ART MAGIC 88MLX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спиннинг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 7-35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гр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.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Foojin R Best Bower 95M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спиннинг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 7-35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гр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.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Foojin R Best Bower B83MX (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кастинг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)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до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 14-45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гр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.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Foojin R Grand Swell 96MH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спиннинг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 7-42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гр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.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Foojin Z Neon Knight 85LX Eva 300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спиннинг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до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 28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гр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Foojin Z Night Hawk 95ML Eva 300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спиннинг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до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 32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гр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Foojin Z Night Hawk 95ML Lim 100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спиннинг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до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 32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гр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Legacy SC AIR STINGER 610LS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спиннинг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 0</w:t>
            </w:r>
            <w:proofErr w:type="gramStart"/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,4</w:t>
            </w:r>
            <w:proofErr w:type="gramEnd"/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-2,5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гр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.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Legacy SC AIR STINGER 63ULS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спиннинг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 0</w:t>
            </w:r>
            <w:proofErr w:type="gramStart"/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,4</w:t>
            </w:r>
            <w:proofErr w:type="gramEnd"/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-1,5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гр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.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Legacy SC BLUE LINE 63.5LXS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спиннинг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 0.5-3.5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гр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.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Legacy SC BLUE LINE 71.5LXS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спиннинг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 0.8-5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гр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.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Legacy SC BLUE LINE 71MT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спиннинг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 1-15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гр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.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Legacy SC BLUE LINE 72MLT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спиннинг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 1-12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гр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.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Legacy SC BLUE LINE 77MLT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спиннинг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 1.5-12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гр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.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Legacy SC BULL FORCE 75MHT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спиннинг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 1-18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гр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.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Legacy SC BULL FORCE 80MT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спиннинг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 1-15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гр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.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Legacy SC NOBLE MOON 73MLT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спиннинг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 1-12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гр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.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Legacy SC NOBLE MOON 77MLT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спиннинг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 1-12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гр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.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0A09E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EVERGREEN спиннинги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HERACULES HCSC-65ML+ мульт. одночастный  3,5 - 14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HERACULES HCSC-66M мульт. одночастный  7-28 гр.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HERACULES HCSC-66ML мульт. одночастн 5,25 - 21 гр.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HERACULES HCSC-67M мульт. одночастный  7-28 гр.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HERACULES HCSC-67MH мульт. одночастный  7 - 35 гр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HERACULES HCSC-67MHR мульт. одночастный  7 - 35 гр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HERACULES HCSC-68L/MH мульт. одночастный  3,5 - 14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HERACULES HCSC-70M мульт. одночастный  7 - 28 гр.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HERACULES HCSC-70MH мульт. одночастный  7 - 35гр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HERACULES HCSC-70ML мульт. одночастн 5,25 - 21 гр.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HERACULES HCSC-75H мульт полуторачастник 7-42гр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HERACULES HCSC-77MH мульт. полуторачастник</w:t>
            </w:r>
            <w:proofErr w:type="gramStart"/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</w:t>
            </w:r>
            <w:proofErr w:type="gramEnd"/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- 35гр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INSPIRARE TKIC-610MR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мульт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.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одночастный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  7 - 21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INSPIRARE TKIC-610MR-BK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мульт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.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одночастный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  7 - 21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INSPIRARE TKIC-63ML-BK мульт. одночастный 7-21 гр.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INSPIRARE TKIC-66MH мульт. одночастный  7 - 21г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INSPIRARE TKIC-66MH-BK мульт. одночастный  7 - 28г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INSPIRARE TKIC-69MH мульт. одночастный  9 - 28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INSPIRARE TKIC-69MH-BK мульт. одночастны</w:t>
            </w:r>
            <w:proofErr w:type="gramStart"/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</w:t>
            </w:r>
            <w:proofErr w:type="gramEnd"/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- 28 гр.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INSPIRARE TKIC-70H-BK мульт. одночаст  10 - 28 гр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KALEIDO TKLC-66MFX мульт. одночастный 3,5 - 21 гр.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LIGHT CAVALRY CLCC-61MH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мульт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.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7 - 28 гр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LIGHT CAVALRY CLCC-68ML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мульт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.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3.5 - 18 гр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LIGHT CAVALRY CLCC-71H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мульт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.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10-56 гр.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SALTY SENSATION PSSS-73T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спиннинг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 0</w:t>
            </w:r>
            <w:proofErr w:type="gramStart"/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,4</w:t>
            </w:r>
            <w:proofErr w:type="gramEnd"/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 - 8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гр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.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SALTY SENSATION PSSS-77S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спиннинг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 0.5-10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гр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.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SALTY SENSATION PSSS-78T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спиннинг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 1</w:t>
            </w:r>
            <w:proofErr w:type="gramStart"/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,5</w:t>
            </w:r>
            <w:proofErr w:type="gramEnd"/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 - 16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гр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.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SALTY SENSATION PSSS-82T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спиннинг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 1</w:t>
            </w:r>
            <w:proofErr w:type="gramStart"/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,5</w:t>
            </w:r>
            <w:proofErr w:type="gramEnd"/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 - 24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гр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.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SALTY SENSATION PSSS-84T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спиннинг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 1</w:t>
            </w:r>
            <w:proofErr w:type="gramStart"/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,5</w:t>
            </w:r>
            <w:proofErr w:type="gramEnd"/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 - 18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гр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.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Second Stage SSSS-710MH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спиннинг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Second Stage SSSS-84 MH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спиннинг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Zephyr Avantgarde ZAGS-96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спиннинг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 8-30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гр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.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0A09E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GRAPHITELEADER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ARGENTO Nuovo GONAS 932M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спиннинг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 10-35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гр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BELLEZZA EX  GLBXS 622UL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спиннинг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 1-6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гр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BELLEZZA Prot. GLBPS 632UL-BB-T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спиннинг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 0,8-7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гр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Bosco Nuovo GLNBC-632ML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мульт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.3</w:t>
            </w:r>
            <w:proofErr w:type="gramStart"/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,5</w:t>
            </w:r>
            <w:proofErr w:type="gramEnd"/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-14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гр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.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Bosco Nuovo GLNBC-652L-MH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мульт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.2-14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гр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.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Bosco Nuovo GLNBS-602UL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спиннинг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 1-7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гр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.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Bosco Nuovo GLNBS-642L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спиннинг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 1-7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гр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.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Bosco Nuovo GLNBS-642ML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спиннинг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 3-10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гр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.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Calzante GOCAXS 732UL-S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спиннинг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 0,5-6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гр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Calzante GOCAXS 732UL-SS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спиннинг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 0,5-6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гр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Calzante GOCAXS 732UL-T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спиннинг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 0,6-8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гр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Calzante GOCAXS 762UL-S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спиннинг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 0,5-6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гр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Calzante GOCAXS 762UL-T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спиннинг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 0,6-8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гр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Calzante GOCAXS 772UL-HS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спиннинг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 0,5-8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гр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Calzante GOCAXS 792UL-S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спиннинг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 0,5-6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гр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Calzante GOCAXS 792UL-T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спиннинг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 0,6-8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гр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Corto EX GOCXS 6102L-T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спиннинг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 0,6-8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гр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Corto EX GOCXS 642L-HS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спиннинг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 0,6-8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гр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Corto EX GOCXS 672L-HS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спиннинг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 0,6-8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гр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Corto EX GOCXS 792L-HS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спиннинг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 0,6-8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гр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Corto EX GOCXS 792UL-T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спиннинг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 0,6-8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гр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CORTO GORTS 6102-L-T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спиннинг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 0</w:t>
            </w:r>
            <w:proofErr w:type="gramStart"/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,5</w:t>
            </w:r>
            <w:proofErr w:type="gramEnd"/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-8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гр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.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CORTO GORTS 642-L-HS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спиннинг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 0</w:t>
            </w:r>
            <w:proofErr w:type="gramStart"/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,5</w:t>
            </w:r>
            <w:proofErr w:type="gramEnd"/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-5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гр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.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CORTO GORTS 672-L-HS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спиннинг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 0</w:t>
            </w:r>
            <w:proofErr w:type="gramStart"/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,5</w:t>
            </w:r>
            <w:proofErr w:type="gramEnd"/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-5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гр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.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CORTO GORTS 732-L-T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спиннинг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 0</w:t>
            </w:r>
            <w:proofErr w:type="gramStart"/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,8</w:t>
            </w:r>
            <w:proofErr w:type="gramEnd"/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-10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гр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.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Corto Prot.  GORPS 832L-T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спиннинг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 1-12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гр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Corto Prot. Trenta GORPTS 862ML-T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спиннинг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 1-15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гр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Finessa CORTO  GOFCS 682UL-T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спиннинг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 0,5-7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гр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Finessa Nuovo  GONFS 762UL-T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спиннинг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 0,6-8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гр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Finessa Nuovo GONFS 772L-HS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спиннинг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 0,5-6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гр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Finessa Trenta GOFTS 762L-T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спиннинг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 0,6-10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гр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Finessa Trenta GOFTS 792L-T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спиннинг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 0,6-10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гр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Finezza Nuovo Prot. GNFPS 762UL-S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Finezza Nuovo Prot. GNFPS 832UL-T 0,6-7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гр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Finezza Nuovo Prot. Trenta  GNFPTS 762UL-L-T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Remoto EX GOREXS 1002MH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спиннинг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 25-75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гр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Remoto EX GOREXS 962MH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спиннинг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 25-75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гр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RIVOLTA GRIS 6112 L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спиннинг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 2-10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гр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RIVOLTA GRIS 692 ML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спиннинг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 5-18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гр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lastRenderedPageBreak/>
              <w:t xml:space="preserve">RIVOLTA GRIS 702 L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спиннинг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 3-14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гр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RIVOLTA GRIS 702 M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спиннинг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 7-28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гр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RIVOLTA GRIS 732 L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спиннинг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 1-12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гр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RIVOLTA GRIS 742 L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спиннинг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 3.5 -15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гр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RIVOLTA GRIS 772 L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спиннинг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 3-16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гр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RIVOLTA GRIS 772 M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спиннинг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 7-28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гр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RIVOLTA GRIS 772 ML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спиннинг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 4-21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гр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RIVOLTA GRIS 812 H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спиннинг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 12-46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гр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RIVOLTA GRIS 852 M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спиннинг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 7-28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гр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RIVOLTA GRIS 892 MH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спиннинг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 9-35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гр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RIVOLTA GRIS 902 H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спиннинг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 14-50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гр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Super CALAMARETTI Esagonale GOSCES 862 MH-T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Super Finezza Esagonale GOSFES 732 UL-SS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Super Finezza Esagonale GOSFES 762 UL-SS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Super Finezza Esagonale GOSFES 762 UL-T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Super Finezza Esagonale GOSFES 792 UL-T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Super Finezza Esagonale GOSFES 832 L-T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TIRO  GOTC</w:t>
            </w:r>
            <w:proofErr w:type="gramEnd"/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 812 MH-MR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мульт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.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14-46 гр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TIRO  GOTC</w:t>
            </w:r>
            <w:proofErr w:type="gramEnd"/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 832 M-MR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мульт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.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10-35 гр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TIRO  GOTS 762 L спиннинг 1- 12 гр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TIRO  GOTS 762 M спиннинг 5 - 28 гр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TIRO  GOTS 792 ML спиннинг 4 - 22 гр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TIRO  GOTS 832 M-MR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спиннинг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 10-35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гр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TIRO  GOTS 862 MH-W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спиннинг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 14-35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гр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TIRO  GOTS 902 M-W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спиннинг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 5 - 28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гр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TIRO EX GOTXS - 762 L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спиннинг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 1-12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гр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.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TIRO EX GOTXS - 762 M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спиннинг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 5-28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гр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.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TIRO EX GOTXS - 792 ML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спиннинг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 4 - 22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гр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TIRO EX GOTXS 802 M-MR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спиннинг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 7-28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гр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TIRO EX GOTXS 812 MH-MR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спиннинг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 14-40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гр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TIRO EX GOTXS 862 MH-W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спиннинг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 10-40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гр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TIRO PROTOTYPE  GOTPS 762 L-T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спиннинг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 1- 12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гр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TIRO PROTOTYPE  GOTPS 772 M-T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спиннинг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 5 - 28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гр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TIRO PROTOTYPE  GOTPS 792 ML-T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спиннинг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 3- 21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гр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VELOCE </w:t>
            </w:r>
            <w:proofErr w:type="gramStart"/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Neo  GLVNC</w:t>
            </w:r>
            <w:proofErr w:type="gramEnd"/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 632ML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мульт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.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3 - 10.5 гр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VELOCE </w:t>
            </w:r>
            <w:proofErr w:type="gramStart"/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Neo  GLVNC</w:t>
            </w:r>
            <w:proofErr w:type="gramEnd"/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 662M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мульт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.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5 - 18гр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VELOCE Neo  GLVNS 632-UL спиннинг 0,4 - 3,5гр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VELOCE Neo  GLVNS 642-L спиннинг 0,8 - 5,25гр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VELOCE Neo  GLVNS 642-ML спиннинг 1.75 - 7гр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VELOCE Neo  GLVNS 692-ML спиннинг 3.5 - 10.5гр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VIGORE  GVIS 742ML спиннинг 2-10 гр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VIGORE Compatto GVICMS 644 L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спиннинг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 0</w:t>
            </w:r>
            <w:proofErr w:type="gramStart"/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,8</w:t>
            </w:r>
            <w:proofErr w:type="gramEnd"/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-7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гр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.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VIGORE </w:t>
            </w:r>
            <w:proofErr w:type="gramStart"/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NUOVO  GNVIC</w:t>
            </w:r>
            <w:proofErr w:type="gramEnd"/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-65L/BF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мульт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.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одночас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 2-10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гр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VIGORE </w:t>
            </w:r>
            <w:proofErr w:type="gramStart"/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NUOVO  GNVIC</w:t>
            </w:r>
            <w:proofErr w:type="gramEnd"/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-67ML/BF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мульт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.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одноча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3.5-14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гр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VIGORE NUOVO  GNVIS 742ML-PE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спиннинг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 2-14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гр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VIVO GVOS-6112 ML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спиннинг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 3,5-15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гр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VIVO GVOS-702L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спиннинг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 1-12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гр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VIVO GVOS-702M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спиннинг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 6-24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гр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VIVO GVOS-762M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спиннинг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 7-32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гр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VIVO GVOS-762ML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спиннинг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 4-18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гр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VIVO GVOS-792ML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спиннинг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 6-24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гр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VIVO GVOS-842H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спиннинг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 16-60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гр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VIVO GVOS-842M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спиннинг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 7-28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гр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VIVO GVOS-902MH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спиннинг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 9-35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гр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lastRenderedPageBreak/>
              <w:t xml:space="preserve">VIVO PROTOTYPE GVOPS-762ML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спиннинг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 4-18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гр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VIVO PROTOTYPE GVOPS-792ML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спиннинг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 5-24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гр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VIVO PROTOTYPE GVOPS-842M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спиннинг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 7-32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гр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VIVO PROTOTYPE GVOPS-862MH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спиннинг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 10-42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гр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0A09E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MAJOR CRAFT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BPC-632M спиннинг (cast) 7-21гр.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BPC-662M спиннинг (cast) 7-21гр.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BPC-692M спиннинг (cast) 7-21гр.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BPS-602L спиннинг  1-7гр.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BPS-632L спиннинг  1-7гр.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BPS-632UL спиннинг  0.8-5гр.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BPS-662UL спиннинг  0.8-5гр.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CRK-902 M спиннинг 15-42 гр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CRK-902ST (solid-tip)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спиннинг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 3-15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гр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CRK-904L спиннинг 7-23 гр (четырехчастник)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CRK-962 M спиннинг 15-42 гр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CRK-962MH спиннинг 20-60 гр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CRK-S702M спиннинг 0,5-5 гр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CRK-S782L/KR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спиннинг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 2-8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гр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CRK-T702M спиннинг 0,5-7 гр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CZC- 672L/BF спиннинг (cast) 1.75-7 гр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CZC-652ML спиннинг (cast) 5-14 гр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CZC-662M спиннинг (cast) 7-21 гр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CZC-662MH спиннинг (cast) 7-28 гр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CZC-692M спиннинг (cast) 7-21 гр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CZC-702 H спиннинг (cast) 10-42 гр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CZS-642L спиннинг 1.75 - 7 гр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CZS-642UL спиннинг 0,8-7 гр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CZS-652ML спиннинг 3.5-10.5 гр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CZS-672L спиннинг 1.75 - 7 гр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DGS-672L спиннинг 4-15 гр.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DGS-672MLспиннинг 5-21 гр.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DGS-702L спиннинг 2-12 гр.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DGS-702LL спиннинг 1,5 - 10 гр.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DGS-702MH спиннинг 10-35 гр.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DGS-702ML спиннинг 4-16 гр.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DGS-752L спиннинг 3-14 гр.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DGS-832HH спиннинг 20-80 гр.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FTA-582SUL спиннинг 0,8 - 3 гр.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FTA-582UL спиннинг 1 - 4 гр.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FTA-602SUL спиннинг 0,8 - 3 гр.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FTA-602UL спиннинг 1 - 4 гр.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FTA-632SUL спиннинг 0,8 - 3 гр.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FTA-632UL спиннинг 1 - 4 гр.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FTA-662SUL спиннинг 0,8 - 3 гр.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FTA-662UL спиннинг 1 - 4 гр.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FTS-382UL спиннинг 1 - 8 гр.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FTS-482L спиннинг 2 - 10 гр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FTS-482UL спиннинг 1 - 8 гр.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FTS-522L спиннинг 2 - 10 гр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FTS-562L спиннинг 2 - 10 гр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FTS-622L спиннинг 2 - 10 гр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FTS-722ML спиннинг 3 - 12 гр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FTS-782L спиннинг 2 - 10 гр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FTS-782ML спиннинг 3 - 12 гр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FTS-822MH спиннинг 5 - 18 гр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FTS-922H спиннинг 6 - 25 гр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FTS-B4102UL спиннинг (cast) 1-8 гр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FTS-B542UL спиннинг (cast) 1-8 гр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GEC- 652L/BF спиннинг (cast) 1.75-7 гр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GEC- 672ML/BF спиннинг (cast) 3.5-10.5 гр.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GEC-632M спиннинг (cast) 7-21 гр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GEC-632ML спиннинг (cast) 5-14 гр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GEC-662MH спиннинг (cast) 7-28 гр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GEC-662ML спиннинг (cast) 5-14 гр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GEC-664M спиннинг (cast) 7-21 гр (4 части)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GES-632L спиннинг  1-7 гр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GES-632UL спиннинг  1-7 гр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GES-662L спиннинг  1-7 гр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GES-702L спиннинг  1-7 гр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GES-702ML спиннинг  3-10 гр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KGL- 702 H/B спиннинг (cast) 18-56 гр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A09EF" w:rsidRPr="00B011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B011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B011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KGL- S 692 H/AJI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спиннинг</w:t>
            </w:r>
            <w:r w:rsidRPr="00B011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 0.8 - 12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гр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B011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 w:eastAsia="ru-RU"/>
              </w:rPr>
            </w:pPr>
          </w:p>
        </w:tc>
      </w:tr>
      <w:tr w:rsidR="000A09EF" w:rsidRPr="00B011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B011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B011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KGL- S 7102 H/AJI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спиннинг</w:t>
            </w:r>
            <w:r w:rsidRPr="00B011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 0.8 - 12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гр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B011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 w:eastAsia="ru-RU"/>
              </w:rPr>
            </w:pPr>
          </w:p>
        </w:tc>
      </w:tr>
      <w:tr w:rsidR="000A09EF" w:rsidRPr="00B011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B011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B011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KGL- S 742 Deep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спиннинг</w:t>
            </w:r>
            <w:r w:rsidRPr="00B011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 0.6 - 10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гр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B011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 w:eastAsia="ru-RU"/>
              </w:rPr>
            </w:pPr>
          </w:p>
        </w:tc>
      </w:tr>
      <w:tr w:rsidR="000A09EF" w:rsidRPr="00B011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B011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B011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KGL- S 742 H/AJI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спиннинг</w:t>
            </w:r>
            <w:r w:rsidRPr="00B011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 0.8 - 12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гр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B011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 w:eastAsia="ru-RU"/>
              </w:rPr>
            </w:pPr>
          </w:p>
        </w:tc>
      </w:tr>
      <w:tr w:rsidR="000A09EF" w:rsidRPr="00B011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B011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B011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KGL- S 782 Deep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спиннинг</w:t>
            </w:r>
            <w:r w:rsidRPr="00B011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 0.6 - 10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гр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B011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 w:eastAsia="ru-RU"/>
              </w:rPr>
            </w:pPr>
          </w:p>
        </w:tc>
      </w:tr>
      <w:tr w:rsidR="000A09EF" w:rsidRPr="00B011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B011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B011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KGL- S702 AJI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спиннинг</w:t>
            </w:r>
            <w:r w:rsidRPr="00B011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 0,6-10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гр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B011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 w:eastAsia="ru-RU"/>
              </w:rPr>
            </w:pPr>
          </w:p>
        </w:tc>
      </w:tr>
      <w:tr w:rsidR="000A09EF" w:rsidRPr="00B011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B011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B011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KGL- S762 AJI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спиннинг</w:t>
            </w:r>
            <w:r w:rsidRPr="00B011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 0,6-10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гр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B011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KGL- S802AJI спиннинг 0,6-10 гр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KGL-682M/B спиннинг (cast) 10-35 гр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KGL-732 LG спиннинг 2-10 гр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KGL-782 LG спиннинг 2-10 гр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KGL-782L Kurodai спиннинг 2-10 гр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KGL-782M Kurodai спиннинг 5-20 гр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KGL-802ML Kurodai спиннинг 2-15 гр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KGL-S762M спиннинг 0,5-5 гр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KGL-S792M спиннинг 0,5-5 гр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KGL-S802M спиннинг 0,5-5 гр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KGL-T732M спиннинг 0,5-7 гр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KGL-T762M спиннинг 0,5-7 гр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KGL-T792M спиннинг 0,5-7 гр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KGL-T802M спиннинг 0,5-7 гр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KGS-1003H спиннинг 40-80 гр. (трехчастник)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KGS-1003MH спиннинг 20-60 гр. (трехчастник)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MXC-610M спиннинг одночастник (cast) 7-21 гр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MXC-662M спиннинг (cast) 7-21 гр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MXC-67MH спиннинг одночастник  (cast) 7-28 гр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MXC-692MH спиннинг (cast) 7-28 гр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MXS-652L спиннинг 1,75 - 7 гр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MXS-672ML спиннинг 3,5 - 10 гр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NTA-582SUL спиннинг 0.8 - 3 гр.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NTA-582UL спиннинг 1 - 4 гр.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NTA-602SUL спиннинг 0.8 - 3 гр.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NTA-662SUL спиннинг 0.8 - 3 гр.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NTS-482L спиннинг 2 - 10 гр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NTS-482UL спиннинг 1 - 8 гр.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NTS-522L спиннинг 2 - 10 гр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NTS-562L спиннинг 2 - 10 гр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NTS-782M спиннинг 4 - 15 гр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RZS-702L спиннинг 3-12 гр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RZS-702ML спиннинг 4-17 гр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SKR- S682AJI спиннинг 0.6 - 10 гр.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SKR-772MW спиннинг 7-21 гр.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SKR-782 LL спиннинг 5-20 гр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SKR-802L спиннинг 7-23 гр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SKR-862L спиннинг 7-23 гр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SKR-862ML спиннинг 10-30 гр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SKR-902L спиннинг 7-23 гр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SKR-902ML спиннинг 10-30 гр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SKR-B842L спиннинг (cast) 7-23 гр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SKR-B862ML спиннинг (cast) 7-30 гр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SKR-S702M спиннинг 0.5 - 5 гр.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SKR-S762M спиннинг 0.5 - 5 гр.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SKR-S792M спиннинг 0.5 - 5 гр.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SKR-T702M спиннинг 0.5 - 7 гр.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SKR-T732M спиннинг 0.5 - 7 гр.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SKR-T792M спиннинг 0.5 - 7 гр.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SPS-772MW спиннинг 7-21 гр.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SPS-832MHW спиннинг 10.5 - 28 гр.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SPS-832MLW спиннинг 7-18 гр.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SPS-832MW спиннинг 7-21 гр.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SPS-862ML спиннинг 10-30 гр.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SPS-862MW спиннинг 7-21 гр.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A09EF" w:rsidRPr="00B011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B011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B011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SPS-902 Tachi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спиннинг</w:t>
            </w:r>
            <w:r w:rsidRPr="00B011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 max 30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гр</w:t>
            </w:r>
            <w:r w:rsidRPr="00B011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.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B011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SPS-902L спиннинг 7-23 гр.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SPS-902ML спиннинг 10-30 гр.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SPS-962 M спиннинг 15-42 гр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SPS-962 MH спиннинг до 60 гр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A09EF" w:rsidRPr="00B011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B011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B011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SPS-962 Tachi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спиннинг</w:t>
            </w:r>
            <w:r w:rsidRPr="00B011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 max 30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гр</w:t>
            </w:r>
            <w:r w:rsidRPr="00B011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.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B011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SPS-962ML спиннинг 10-30 гр.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SPS-S732M спиннинг 0.5-5 гр.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SPS-T702M спиннинг 0.5-7 гр.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SPS-T762M спиннинг 0.5-7 гр.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TPS-502LX спиннинг 2-10 гр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TPS-562LX спиннинг 2-10 гр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TPS-562UL спиннинг 1- 4 гр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TPS-562ULX спиннинг 1-8 гр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TPS-602LX спиннинг 2-10 гр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TPS-662LX спиннинг 2-10 гр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TPS-762LX спиннинг 2-10 гр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TPS-802LX спиннинг 2-10 гр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TPS-802MLX спиннинг 3-15 гр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TPS-802MX спиннинг 5-18 гр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TPS-862MHX спиннинг 5-25 гр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TPS-862MLX спиннинг 3-15 гр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TPS-902MHX спиннинг 5-25 гр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TPS-902MLX спиннинг 3-15 гр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TRS-802ML спиннинг 5-17 гр.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TZS-S742AJI спиннинг 0,6-10 гр.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VKC-632 M спиннинг (cast) 7-21 гр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VKC-652 ML спиннинг (cast) 5-14 гр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VKC-652 UL/BFS спиннинг (cast) 0.8-7 гр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VKC-662 M спиннинг (cast) 7-21 гр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VKC-682 L/BFS спиннинг (cast) 1.75-7 гр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VKC-70H/BL мульт. полуторочастный 10-35 гр.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VKS-602 L спиннинг 1.75-7 гр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VKS-632 L спиннинг 1.75-7 гр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VKS-632 ML спиннинг 3.5-10.5 гр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VKS-632 UL спиннинг 1.75-7 гр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VKS-662 L спиннинг 1.75-7 гр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VKS-762 ML спиннинг 3.5-10.5 гр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A09EF" w:rsidRPr="00B011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B011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B011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VKS-S682L/SFS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спиннинг</w:t>
            </w:r>
            <w:r w:rsidRPr="00B011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 0.4 - 7 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гр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B011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XRS- S682AJI спиннинг 0.6 - 10 гр.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XRS-S732M спиннинг 0.5 - 5 гр.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XRS-T762AJI спиннинг 0,5-8 гр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0A09E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Talon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Delta 6'9''-MLXF2 спиннинг 3.5 - 14 гр.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Delta 7'0''-MF2 спиннинг 5 - 21 гр.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Delta 7'4''-MLF2 спиннинг 5 - 18 гр.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Delta 7'4''-MXF2 спиннинг 7 - 25 гр.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Delta 8'0''-MF2 спиннинг 5 - 21 гр.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Delta 8'0''-MXF2 спиннинг 7 - 28 гр.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ITM 7'0''-LF2  спиннинг 5-14гр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ITM 7'0''-MXF2  спиннинг  7-25гр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ITM 7'4''-MLXF2  спиннинг 5-17гр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ITM 7'4''-MXF2  спиннинг 7-28гр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ITM 7'9''-MHF2  спиннинг 10-35гр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ITM 8'0''-XHF2  спиннинг 21-70гр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ITM 8'6''-HF2  спиннинг 16-56 гр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ITM 8'6''-MXF2  спиннинг 7-28 гр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ITM 9'0''-MHXF2  спиннинг 14-42гр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ITM 9'0''-MXF2  спиннинг 7-28гр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A09EF" w:rsidRPr="000A09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ITM 9'0''-XHF2  спиннинг 21-70гр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0A09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A09EF" w:rsidRPr="00B011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B011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B011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VI PLUS 7'0''-MHF2 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спиннинг</w:t>
            </w:r>
            <w:r w:rsidRPr="00B011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 (cast) 14-35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гр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B011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 w:eastAsia="ru-RU"/>
              </w:rPr>
            </w:pPr>
          </w:p>
        </w:tc>
      </w:tr>
      <w:tr w:rsidR="000A09EF" w:rsidRPr="00B011EF" w:rsidTr="000A09EF">
        <w:trPr>
          <w:trHeight w:val="25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09EF" w:rsidRPr="00B011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B011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VI PLUS 7'4''-MLXF2  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спиннинг</w:t>
            </w:r>
            <w:r w:rsidRPr="00B011E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 5-17</w:t>
            </w:r>
            <w:r w:rsidRPr="000A09E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гр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EF" w:rsidRPr="00B011EF" w:rsidRDefault="000A09EF" w:rsidP="000A09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 w:eastAsia="ru-RU"/>
              </w:rPr>
            </w:pPr>
          </w:p>
        </w:tc>
      </w:tr>
    </w:tbl>
    <w:p w:rsidR="007636CA" w:rsidRPr="00B011EF" w:rsidRDefault="007636CA">
      <w:pPr>
        <w:rPr>
          <w:lang w:val="en-US"/>
        </w:rPr>
      </w:pPr>
    </w:p>
    <w:sectPr w:rsidR="007636CA" w:rsidRPr="00B011EF" w:rsidSect="007636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grammar="clean"/>
  <w:defaultTabStop w:val="708"/>
  <w:characterSpacingControl w:val="doNotCompress"/>
  <w:compat/>
  <w:rsids>
    <w:rsidRoot w:val="000A09EF"/>
    <w:rsid w:val="000A09EF"/>
    <w:rsid w:val="007636CA"/>
    <w:rsid w:val="00B011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36CA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451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Спиннинги MAJOR CRAFT.dotm</Template>
  <TotalTime>0</TotalTime>
  <Pages>7</Pages>
  <Words>2033</Words>
  <Characters>11592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13598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2014-12-11T07:45:00Z</dcterms:created>
  <dcterms:modified xsi:type="dcterms:W3CDTF">2014-12-11T07:45:00Z</dcterms:modified>
</cp:coreProperties>
</file>